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00084A" w14:textId="5D8A85B5" w:rsidR="000361DE" w:rsidRPr="007774F0" w:rsidRDefault="00AE5158" w:rsidP="007774F0"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Give a talk for the workshop</w:t>
      </w:r>
    </w:p>
    <w:p w14:paraId="2FAEF938" w14:textId="466EEAB5" w:rsidR="00AE5158" w:rsidRDefault="00AE5158">
      <w:r w:rsidRPr="00AE5158">
        <w:t xml:space="preserve">The </w:t>
      </w:r>
      <w:hyperlink r:id="rId6" w:history="1">
        <w:r w:rsidRPr="00AE5158">
          <w:rPr>
            <w:rStyle w:val="Hyperlink"/>
            <w:b/>
            <w:bCs/>
          </w:rPr>
          <w:t>International Workshop on Spatial Methods</w:t>
        </w:r>
      </w:hyperlink>
      <w:r w:rsidRPr="00AE5158">
        <w:t xml:space="preserve"> serve as a dynamic platform for professionals and researchers worldwide to explore and exchange innovative ideas in spatial theories and methods.</w:t>
      </w:r>
    </w:p>
    <w:p w14:paraId="207E1D8A" w14:textId="03B5E807" w:rsidR="00AE5158" w:rsidRPr="00AE5158" w:rsidRDefault="00AE5158">
      <w:r>
        <w:rPr>
          <w:rFonts w:hint="eastAsia"/>
        </w:rPr>
        <w:t xml:space="preserve">The workshops </w:t>
      </w:r>
      <w:r w:rsidRPr="00AE5158">
        <w:t>ha</w:t>
      </w:r>
      <w:r>
        <w:rPr>
          <w:rFonts w:hint="eastAsia"/>
        </w:rPr>
        <w:t>ve</w:t>
      </w:r>
      <w:r w:rsidRPr="00AE5158">
        <w:t xml:space="preserve"> featured active researchers from around the world presenting their latest work, with a special focus on early and mid-career scholars in the field of spatial theories and methods.</w:t>
      </w:r>
    </w:p>
    <w:p w14:paraId="1892D079" w14:textId="23D0E8C2" w:rsidR="00AE5158" w:rsidRPr="007774F0" w:rsidRDefault="007774F0">
      <w:pPr>
        <w:rPr>
          <w:rFonts w:hint="eastAsia"/>
          <w:color w:val="C00000"/>
        </w:rPr>
      </w:pPr>
      <w:r w:rsidRPr="007774F0">
        <w:rPr>
          <w:color w:val="C00000"/>
        </w:rPr>
        <w:t xml:space="preserve">Please </w:t>
      </w:r>
      <w:r>
        <w:rPr>
          <w:rFonts w:hint="eastAsia"/>
          <w:color w:val="C00000"/>
        </w:rPr>
        <w:t xml:space="preserve">fill the form below and </w:t>
      </w:r>
      <w:r w:rsidRPr="007774F0">
        <w:rPr>
          <w:color w:val="C00000"/>
        </w:rPr>
        <w:t xml:space="preserve">send </w:t>
      </w:r>
      <w:r>
        <w:rPr>
          <w:rFonts w:hint="eastAsia"/>
          <w:color w:val="C00000"/>
        </w:rPr>
        <w:t>it</w:t>
      </w:r>
      <w:r w:rsidRPr="007774F0">
        <w:rPr>
          <w:color w:val="C00000"/>
        </w:rPr>
        <w:t xml:space="preserve"> back to </w:t>
      </w:r>
      <w:proofErr w:type="gramStart"/>
      <w:r w:rsidRPr="007774F0">
        <w:rPr>
          <w:color w:val="C00000"/>
        </w:rPr>
        <w:t>Email</w:t>
      </w:r>
      <w:proofErr w:type="gramEnd"/>
      <w:r w:rsidRPr="007774F0">
        <w:rPr>
          <w:color w:val="C00000"/>
        </w:rPr>
        <w:t xml:space="preserve">: </w:t>
      </w:r>
      <w:hyperlink r:id="rId7" w:history="1">
        <w:r w:rsidRPr="00E10679">
          <w:rPr>
            <w:rStyle w:val="Hyperlink"/>
          </w:rPr>
          <w:t>spatialmethods@outlook.com</w:t>
        </w:r>
      </w:hyperlink>
      <w:r>
        <w:rPr>
          <w:rFonts w:hint="eastAsia"/>
          <w:color w:val="C0000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E5158" w:rsidRPr="00AE5158" w14:paraId="3DF077DB" w14:textId="77777777" w:rsidTr="009F7E69">
        <w:tc>
          <w:tcPr>
            <w:tcW w:w="4508" w:type="dxa"/>
          </w:tcPr>
          <w:p w14:paraId="625CD657" w14:textId="58BD0CA3" w:rsidR="009F7E69" w:rsidRPr="00AE5158" w:rsidRDefault="00AE5158">
            <w:pPr>
              <w:rPr>
                <w:rFonts w:hint="eastAsia"/>
                <w:b/>
                <w:bCs/>
                <w:color w:val="C00000"/>
                <w:sz w:val="22"/>
                <w:szCs w:val="22"/>
              </w:rPr>
            </w:pPr>
            <w:r w:rsidRPr="00AE5158">
              <w:rPr>
                <w:rFonts w:hint="eastAsia"/>
                <w:b/>
                <w:bCs/>
                <w:color w:val="C00000"/>
                <w:sz w:val="22"/>
                <w:szCs w:val="22"/>
              </w:rPr>
              <w:t>Part I. Presenter</w:t>
            </w:r>
          </w:p>
        </w:tc>
        <w:tc>
          <w:tcPr>
            <w:tcW w:w="4508" w:type="dxa"/>
          </w:tcPr>
          <w:p w14:paraId="1E97BB13" w14:textId="77777777" w:rsidR="009F7E69" w:rsidRPr="00AE5158" w:rsidRDefault="009F7E69">
            <w:pPr>
              <w:rPr>
                <w:b/>
                <w:bCs/>
                <w:color w:val="C00000"/>
                <w:sz w:val="22"/>
                <w:szCs w:val="22"/>
              </w:rPr>
            </w:pPr>
          </w:p>
        </w:tc>
      </w:tr>
      <w:tr w:rsidR="00AE5158" w:rsidRPr="00595589" w14:paraId="3FD32732" w14:textId="77777777" w:rsidTr="009F7E69">
        <w:tc>
          <w:tcPr>
            <w:tcW w:w="4508" w:type="dxa"/>
          </w:tcPr>
          <w:p w14:paraId="348AB6DD" w14:textId="43ED30E2" w:rsidR="00AE5158" w:rsidRDefault="00AE5158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Name</w:t>
            </w:r>
          </w:p>
        </w:tc>
        <w:tc>
          <w:tcPr>
            <w:tcW w:w="4508" w:type="dxa"/>
          </w:tcPr>
          <w:p w14:paraId="48960F3B" w14:textId="77777777" w:rsidR="00AE5158" w:rsidRPr="00595589" w:rsidRDefault="00AE5158">
            <w:pPr>
              <w:rPr>
                <w:sz w:val="22"/>
                <w:szCs w:val="22"/>
              </w:rPr>
            </w:pPr>
          </w:p>
        </w:tc>
      </w:tr>
      <w:tr w:rsidR="00AE5158" w:rsidRPr="00595589" w14:paraId="41756BFF" w14:textId="77777777" w:rsidTr="009F7E69">
        <w:tc>
          <w:tcPr>
            <w:tcW w:w="4508" w:type="dxa"/>
          </w:tcPr>
          <w:p w14:paraId="3E6E2420" w14:textId="1BD1562C" w:rsidR="00AE5158" w:rsidRDefault="00AE5158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Affiliation</w:t>
            </w:r>
          </w:p>
        </w:tc>
        <w:tc>
          <w:tcPr>
            <w:tcW w:w="4508" w:type="dxa"/>
          </w:tcPr>
          <w:p w14:paraId="226CC2AF" w14:textId="77777777" w:rsidR="00AE5158" w:rsidRPr="00595589" w:rsidRDefault="00AE5158">
            <w:pPr>
              <w:rPr>
                <w:sz w:val="22"/>
                <w:szCs w:val="22"/>
              </w:rPr>
            </w:pPr>
          </w:p>
        </w:tc>
      </w:tr>
      <w:tr w:rsidR="00AE5158" w:rsidRPr="00595589" w14:paraId="2978643E" w14:textId="77777777" w:rsidTr="009F7E69">
        <w:tc>
          <w:tcPr>
            <w:tcW w:w="4508" w:type="dxa"/>
          </w:tcPr>
          <w:p w14:paraId="5DDD917F" w14:textId="6A185207" w:rsidR="00AE5158" w:rsidRDefault="00AE5158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Personal website</w:t>
            </w:r>
          </w:p>
        </w:tc>
        <w:tc>
          <w:tcPr>
            <w:tcW w:w="4508" w:type="dxa"/>
          </w:tcPr>
          <w:p w14:paraId="18239E30" w14:textId="77777777" w:rsidR="00AE5158" w:rsidRPr="00595589" w:rsidRDefault="00AE5158">
            <w:pPr>
              <w:rPr>
                <w:sz w:val="22"/>
                <w:szCs w:val="22"/>
              </w:rPr>
            </w:pPr>
          </w:p>
        </w:tc>
      </w:tr>
      <w:tr w:rsidR="00AE5158" w:rsidRPr="00595589" w14:paraId="7FF174F0" w14:textId="77777777" w:rsidTr="009F7E69">
        <w:tc>
          <w:tcPr>
            <w:tcW w:w="4508" w:type="dxa"/>
          </w:tcPr>
          <w:p w14:paraId="498C77DB" w14:textId="67D8137D" w:rsidR="00AE5158" w:rsidRDefault="00AE5158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Head photo (if available on personal website, this is not needed.)</w:t>
            </w:r>
          </w:p>
        </w:tc>
        <w:tc>
          <w:tcPr>
            <w:tcW w:w="4508" w:type="dxa"/>
          </w:tcPr>
          <w:p w14:paraId="2CDEF1DD" w14:textId="77777777" w:rsidR="00AE5158" w:rsidRPr="00595589" w:rsidRDefault="00AE5158">
            <w:pPr>
              <w:rPr>
                <w:sz w:val="22"/>
                <w:szCs w:val="22"/>
              </w:rPr>
            </w:pPr>
          </w:p>
        </w:tc>
      </w:tr>
      <w:tr w:rsidR="00AE5158" w:rsidRPr="00595589" w14:paraId="0299E923" w14:textId="77777777" w:rsidTr="009F7E69">
        <w:tc>
          <w:tcPr>
            <w:tcW w:w="4508" w:type="dxa"/>
          </w:tcPr>
          <w:p w14:paraId="22099C42" w14:textId="5EE19F26" w:rsidR="00AE5158" w:rsidRDefault="00AE5158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Short bio</w:t>
            </w:r>
          </w:p>
        </w:tc>
        <w:tc>
          <w:tcPr>
            <w:tcW w:w="4508" w:type="dxa"/>
          </w:tcPr>
          <w:p w14:paraId="65BC446D" w14:textId="77777777" w:rsidR="00AE5158" w:rsidRPr="00595589" w:rsidRDefault="00AE5158">
            <w:pPr>
              <w:rPr>
                <w:sz w:val="22"/>
                <w:szCs w:val="22"/>
              </w:rPr>
            </w:pPr>
          </w:p>
        </w:tc>
      </w:tr>
      <w:tr w:rsidR="00AE5158" w:rsidRPr="00AE5158" w14:paraId="0E33B2F8" w14:textId="77777777" w:rsidTr="009F7E69">
        <w:tc>
          <w:tcPr>
            <w:tcW w:w="4508" w:type="dxa"/>
          </w:tcPr>
          <w:p w14:paraId="4D32EFFD" w14:textId="27C75E4F" w:rsidR="009F7E69" w:rsidRPr="00AE5158" w:rsidRDefault="00AE5158">
            <w:pPr>
              <w:rPr>
                <w:rFonts w:hint="eastAsia"/>
                <w:b/>
                <w:bCs/>
                <w:color w:val="C00000"/>
                <w:sz w:val="22"/>
                <w:szCs w:val="22"/>
              </w:rPr>
            </w:pPr>
            <w:r w:rsidRPr="00AE5158">
              <w:rPr>
                <w:rFonts w:hint="eastAsia"/>
                <w:b/>
                <w:bCs/>
                <w:color w:val="C00000"/>
                <w:sz w:val="22"/>
                <w:szCs w:val="22"/>
              </w:rPr>
              <w:t>Part II. About the talk</w:t>
            </w:r>
          </w:p>
        </w:tc>
        <w:tc>
          <w:tcPr>
            <w:tcW w:w="4508" w:type="dxa"/>
          </w:tcPr>
          <w:p w14:paraId="362D982C" w14:textId="77777777" w:rsidR="009F7E69" w:rsidRPr="00AE5158" w:rsidRDefault="009F7E69">
            <w:pPr>
              <w:rPr>
                <w:b/>
                <w:bCs/>
                <w:color w:val="C00000"/>
                <w:sz w:val="22"/>
                <w:szCs w:val="22"/>
              </w:rPr>
            </w:pPr>
          </w:p>
        </w:tc>
      </w:tr>
      <w:tr w:rsidR="009F7E69" w:rsidRPr="00595589" w14:paraId="69239D88" w14:textId="77777777" w:rsidTr="009F7E69">
        <w:tc>
          <w:tcPr>
            <w:tcW w:w="4508" w:type="dxa"/>
          </w:tcPr>
          <w:p w14:paraId="7065858B" w14:textId="696FD20B" w:rsidR="009F7E69" w:rsidRPr="00595589" w:rsidRDefault="00AE5158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Title</w:t>
            </w:r>
          </w:p>
        </w:tc>
        <w:tc>
          <w:tcPr>
            <w:tcW w:w="4508" w:type="dxa"/>
          </w:tcPr>
          <w:p w14:paraId="01C12135" w14:textId="77777777" w:rsidR="009F7E69" w:rsidRPr="00595589" w:rsidRDefault="009F7E69">
            <w:pPr>
              <w:rPr>
                <w:sz w:val="22"/>
                <w:szCs w:val="22"/>
              </w:rPr>
            </w:pPr>
          </w:p>
        </w:tc>
      </w:tr>
      <w:tr w:rsidR="009F7E69" w:rsidRPr="00595589" w14:paraId="161B6933" w14:textId="77777777" w:rsidTr="009F7E69">
        <w:tc>
          <w:tcPr>
            <w:tcW w:w="4508" w:type="dxa"/>
          </w:tcPr>
          <w:p w14:paraId="165F5BDA" w14:textId="1D734165" w:rsidR="009F7E69" w:rsidRPr="00595589" w:rsidRDefault="00AE5158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Short Abstract</w:t>
            </w:r>
          </w:p>
        </w:tc>
        <w:tc>
          <w:tcPr>
            <w:tcW w:w="4508" w:type="dxa"/>
          </w:tcPr>
          <w:p w14:paraId="635384D2" w14:textId="77777777" w:rsidR="009F7E69" w:rsidRPr="00595589" w:rsidRDefault="009F7E69">
            <w:pPr>
              <w:rPr>
                <w:sz w:val="22"/>
                <w:szCs w:val="22"/>
              </w:rPr>
            </w:pPr>
          </w:p>
        </w:tc>
      </w:tr>
      <w:tr w:rsidR="009F7E69" w:rsidRPr="00595589" w14:paraId="0283FE1A" w14:textId="77777777" w:rsidTr="009F7E69">
        <w:tc>
          <w:tcPr>
            <w:tcW w:w="4508" w:type="dxa"/>
          </w:tcPr>
          <w:p w14:paraId="572463F6" w14:textId="1CD19A34" w:rsidR="009F7E69" w:rsidRPr="00595589" w:rsidRDefault="00AE5158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Links of featured publications (optional)</w:t>
            </w:r>
          </w:p>
        </w:tc>
        <w:tc>
          <w:tcPr>
            <w:tcW w:w="4508" w:type="dxa"/>
          </w:tcPr>
          <w:p w14:paraId="2A1BAB36" w14:textId="77777777" w:rsidR="009F7E69" w:rsidRPr="00595589" w:rsidRDefault="009F7E69">
            <w:pPr>
              <w:rPr>
                <w:sz w:val="22"/>
                <w:szCs w:val="22"/>
              </w:rPr>
            </w:pPr>
          </w:p>
        </w:tc>
      </w:tr>
      <w:tr w:rsidR="00AE5158" w:rsidRPr="00595589" w14:paraId="03ACA5D8" w14:textId="77777777" w:rsidTr="009F7E69">
        <w:tc>
          <w:tcPr>
            <w:tcW w:w="4508" w:type="dxa"/>
          </w:tcPr>
          <w:p w14:paraId="66D9AED9" w14:textId="43F43A74" w:rsidR="00AE5158" w:rsidRDefault="00AE5158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Available date and time</w:t>
            </w:r>
          </w:p>
        </w:tc>
        <w:tc>
          <w:tcPr>
            <w:tcW w:w="4508" w:type="dxa"/>
          </w:tcPr>
          <w:p w14:paraId="4815B424" w14:textId="77777777" w:rsidR="00AE5158" w:rsidRPr="00595589" w:rsidRDefault="00AE5158">
            <w:pPr>
              <w:rPr>
                <w:sz w:val="22"/>
                <w:szCs w:val="22"/>
              </w:rPr>
            </w:pPr>
          </w:p>
        </w:tc>
      </w:tr>
    </w:tbl>
    <w:p w14:paraId="2EC7525F" w14:textId="77777777" w:rsidR="0092039E" w:rsidRPr="00595589" w:rsidRDefault="0092039E">
      <w:pPr>
        <w:rPr>
          <w:sz w:val="22"/>
          <w:szCs w:val="22"/>
        </w:rPr>
      </w:pPr>
    </w:p>
    <w:sectPr w:rsidR="0092039E" w:rsidRPr="00595589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70E7FC" w14:textId="77777777" w:rsidR="00411C54" w:rsidRDefault="00411C54" w:rsidP="007774F0">
      <w:pPr>
        <w:spacing w:after="0" w:line="240" w:lineRule="auto"/>
      </w:pPr>
      <w:r>
        <w:separator/>
      </w:r>
    </w:p>
  </w:endnote>
  <w:endnote w:type="continuationSeparator" w:id="0">
    <w:p w14:paraId="5F20109D" w14:textId="77777777" w:rsidR="00411C54" w:rsidRDefault="00411C54" w:rsidP="007774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870AEF" w14:textId="77777777" w:rsidR="00411C54" w:rsidRDefault="00411C54" w:rsidP="007774F0">
      <w:pPr>
        <w:spacing w:after="0" w:line="240" w:lineRule="auto"/>
      </w:pPr>
      <w:r>
        <w:separator/>
      </w:r>
    </w:p>
  </w:footnote>
  <w:footnote w:type="continuationSeparator" w:id="0">
    <w:p w14:paraId="3BD99E0C" w14:textId="77777777" w:rsidR="00411C54" w:rsidRDefault="00411C54" w:rsidP="007774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388F16" w14:textId="17482A87" w:rsidR="007774F0" w:rsidRDefault="007774F0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6943B4F" wp14:editId="3FB428DE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2183364" cy="378148"/>
          <wp:effectExtent l="0" t="0" r="1270" b="3175"/>
          <wp:wrapNone/>
          <wp:docPr id="875487373" name="Picture 1" descr="A black background with red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5487373" name="Picture 1" descr="A black background with red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3364" cy="3781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39E"/>
    <w:rsid w:val="00016DFD"/>
    <w:rsid w:val="000361DE"/>
    <w:rsid w:val="000373D5"/>
    <w:rsid w:val="000923B5"/>
    <w:rsid w:val="00101C09"/>
    <w:rsid w:val="001061FF"/>
    <w:rsid w:val="0011073B"/>
    <w:rsid w:val="0011559B"/>
    <w:rsid w:val="0017494C"/>
    <w:rsid w:val="001829B1"/>
    <w:rsid w:val="001877D6"/>
    <w:rsid w:val="001901D8"/>
    <w:rsid w:val="001E162B"/>
    <w:rsid w:val="001F49C3"/>
    <w:rsid w:val="0023026F"/>
    <w:rsid w:val="00233C11"/>
    <w:rsid w:val="00235773"/>
    <w:rsid w:val="00240139"/>
    <w:rsid w:val="003575E4"/>
    <w:rsid w:val="003751DC"/>
    <w:rsid w:val="00385239"/>
    <w:rsid w:val="0039703D"/>
    <w:rsid w:val="003D5AA4"/>
    <w:rsid w:val="003E539B"/>
    <w:rsid w:val="00411C54"/>
    <w:rsid w:val="00423369"/>
    <w:rsid w:val="00443A4E"/>
    <w:rsid w:val="00447448"/>
    <w:rsid w:val="004476DB"/>
    <w:rsid w:val="004819F5"/>
    <w:rsid w:val="004D3318"/>
    <w:rsid w:val="004D5F12"/>
    <w:rsid w:val="0050353C"/>
    <w:rsid w:val="00595589"/>
    <w:rsid w:val="005A4CF2"/>
    <w:rsid w:val="0061502E"/>
    <w:rsid w:val="00691AB6"/>
    <w:rsid w:val="006A13F9"/>
    <w:rsid w:val="006A3ED8"/>
    <w:rsid w:val="006C00CF"/>
    <w:rsid w:val="006C2BD3"/>
    <w:rsid w:val="006D4E72"/>
    <w:rsid w:val="00703569"/>
    <w:rsid w:val="00725D56"/>
    <w:rsid w:val="00752F74"/>
    <w:rsid w:val="0077678D"/>
    <w:rsid w:val="007774F0"/>
    <w:rsid w:val="0081131A"/>
    <w:rsid w:val="00844D27"/>
    <w:rsid w:val="00845677"/>
    <w:rsid w:val="00845C00"/>
    <w:rsid w:val="008611A1"/>
    <w:rsid w:val="00902015"/>
    <w:rsid w:val="00916F8B"/>
    <w:rsid w:val="0092039E"/>
    <w:rsid w:val="0093218E"/>
    <w:rsid w:val="00937F72"/>
    <w:rsid w:val="00943486"/>
    <w:rsid w:val="00960125"/>
    <w:rsid w:val="009C111B"/>
    <w:rsid w:val="009D415D"/>
    <w:rsid w:val="009F7E69"/>
    <w:rsid w:val="00AE1D9E"/>
    <w:rsid w:val="00AE5158"/>
    <w:rsid w:val="00B250A9"/>
    <w:rsid w:val="00B420EE"/>
    <w:rsid w:val="00B42821"/>
    <w:rsid w:val="00B477BD"/>
    <w:rsid w:val="00B67B36"/>
    <w:rsid w:val="00B87049"/>
    <w:rsid w:val="00BC3F14"/>
    <w:rsid w:val="00BC6145"/>
    <w:rsid w:val="00BD6863"/>
    <w:rsid w:val="00C96023"/>
    <w:rsid w:val="00CF16E7"/>
    <w:rsid w:val="00D159D5"/>
    <w:rsid w:val="00D714DA"/>
    <w:rsid w:val="00D970DA"/>
    <w:rsid w:val="00DE3257"/>
    <w:rsid w:val="00EF7CAF"/>
    <w:rsid w:val="00F277F3"/>
    <w:rsid w:val="00F60699"/>
    <w:rsid w:val="00F7186D"/>
    <w:rsid w:val="00F937B3"/>
    <w:rsid w:val="00FC35B9"/>
    <w:rsid w:val="00FE5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4750D2"/>
  <w15:chartTrackingRefBased/>
  <w15:docId w15:val="{FFCB466C-AB9B-1D40-9ED2-151C1F69D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03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0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03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03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03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03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03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03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03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03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03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03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03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03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03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03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03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03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03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0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03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03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03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03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03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03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03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03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039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F7E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774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74F0"/>
  </w:style>
  <w:style w:type="paragraph" w:styleId="Footer">
    <w:name w:val="footer"/>
    <w:basedOn w:val="Normal"/>
    <w:link w:val="FooterChar"/>
    <w:uiPriority w:val="99"/>
    <w:unhideWhenUsed/>
    <w:rsid w:val="007774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74F0"/>
  </w:style>
  <w:style w:type="character" w:styleId="Hyperlink">
    <w:name w:val="Hyperlink"/>
    <w:basedOn w:val="DefaultParagraphFont"/>
    <w:uiPriority w:val="99"/>
    <w:unhideWhenUsed/>
    <w:rsid w:val="007774F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74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spatialmethods@outlook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patialmethods.org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10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Editing</dc:creator>
  <cp:keywords/>
  <dc:description/>
  <cp:lastModifiedBy>Editing</cp:lastModifiedBy>
  <cp:revision>5</cp:revision>
  <dcterms:created xsi:type="dcterms:W3CDTF">2024-08-18T05:16:00Z</dcterms:created>
  <dcterms:modified xsi:type="dcterms:W3CDTF">2024-08-25T14:00:00Z</dcterms:modified>
</cp:coreProperties>
</file>